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DF8" w:rsidRDefault="001F7DF8" w:rsidP="00E1603B">
      <w:pPr>
        <w:tabs>
          <w:tab w:val="left" w:pos="1410"/>
        </w:tabs>
        <w:rPr>
          <w:rFonts w:ascii="Arial" w:hAnsi="Arial" w:cs="Arial"/>
        </w:rPr>
      </w:pPr>
    </w:p>
    <w:p w:rsidR="00AF7C67" w:rsidRDefault="001F7DF8" w:rsidP="00E1603B">
      <w:pPr>
        <w:tabs>
          <w:tab w:val="left" w:pos="1410"/>
        </w:tabs>
        <w:rPr>
          <w:rFonts w:ascii="Arial" w:hAnsi="Arial" w:cs="Arial"/>
        </w:rPr>
      </w:pPr>
      <w:r w:rsidRPr="001F7DF8">
        <w:rPr>
          <w:rFonts w:ascii="Arial" w:hAnsi="Arial" w:cs="Arial"/>
        </w:rPr>
        <w:t>Logos a incorporar conforme a lo previsto en las bases reguladoras en relación a la  Prueba documental del cumplimiento de la obligación de hacer constar la participación del Gobierno de Navarra y del Instituto Navarro para la Igualdad/Nafarroako Berdintasunerako Institutua en el proyecto subvencionado, incorporando en la publicidad y difusión que se realice así como en toda la documentación elaborada en relación con el mismo, el logotipo oficial del Gobierno de Navarra/Nafarroako Gobernua y el texto: “Subvenciona /</w:t>
      </w:r>
      <w:proofErr w:type="spellStart"/>
      <w:r w:rsidRPr="001F7DF8">
        <w:rPr>
          <w:rFonts w:ascii="Arial" w:hAnsi="Arial" w:cs="Arial"/>
        </w:rPr>
        <w:t>Diru</w:t>
      </w:r>
      <w:proofErr w:type="spellEnd"/>
      <w:r w:rsidRPr="001F7DF8">
        <w:rPr>
          <w:rFonts w:ascii="Arial" w:hAnsi="Arial" w:cs="Arial"/>
        </w:rPr>
        <w:t xml:space="preserve"> </w:t>
      </w:r>
      <w:proofErr w:type="spellStart"/>
      <w:r w:rsidRPr="001F7DF8">
        <w:rPr>
          <w:rFonts w:ascii="Arial" w:hAnsi="Arial" w:cs="Arial"/>
        </w:rPr>
        <w:t>laguntzailea</w:t>
      </w:r>
      <w:proofErr w:type="spellEnd"/>
      <w:r w:rsidRPr="001F7DF8">
        <w:rPr>
          <w:rFonts w:ascii="Arial" w:hAnsi="Arial" w:cs="Arial"/>
        </w:rPr>
        <w:t xml:space="preserve"> Instituto Navarro para la Igualdad/Nafarroako Berdintasunerako Institutua”.</w:t>
      </w:r>
    </w:p>
    <w:p w:rsidR="001F7DF8" w:rsidRDefault="001F7DF8" w:rsidP="00E1603B">
      <w:pPr>
        <w:tabs>
          <w:tab w:val="left" w:pos="1410"/>
        </w:tabs>
        <w:rPr>
          <w:rFonts w:ascii="Arial" w:hAnsi="Arial" w:cs="Arial"/>
        </w:rPr>
      </w:pPr>
    </w:p>
    <w:p w:rsidR="001F7DF8" w:rsidRPr="00197688" w:rsidRDefault="001F7DF8" w:rsidP="00E1603B">
      <w:pPr>
        <w:tabs>
          <w:tab w:val="left" w:pos="1410"/>
        </w:tabs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AF7C67" w:rsidTr="00AF7C67">
        <w:tc>
          <w:tcPr>
            <w:tcW w:w="9210" w:type="dxa"/>
          </w:tcPr>
          <w:p w:rsidR="00AF7C67" w:rsidRPr="00AF7C67" w:rsidRDefault="00AF7C67" w:rsidP="00E1603B">
            <w:pPr>
              <w:tabs>
                <w:tab w:val="left" w:pos="1410"/>
              </w:tabs>
              <w:rPr>
                <w:rFonts w:ascii="Arial" w:hAnsi="Arial" w:cs="Arial"/>
                <w:b/>
              </w:rPr>
            </w:pPr>
            <w:r w:rsidRPr="00AF7C67">
              <w:rPr>
                <w:rFonts w:ascii="Arial" w:hAnsi="Arial" w:cs="Arial"/>
                <w:b/>
              </w:rPr>
              <w:t>Subvenciona / Lagunduta</w:t>
            </w:r>
          </w:p>
        </w:tc>
      </w:tr>
      <w:tr w:rsidR="00AF7C67" w:rsidTr="00AF7C67">
        <w:tc>
          <w:tcPr>
            <w:tcW w:w="9210" w:type="dxa"/>
          </w:tcPr>
          <w:p w:rsidR="00AF7C67" w:rsidRDefault="007142EB" w:rsidP="00E1603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7142EB"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 wp14:anchorId="5C4C78FA" wp14:editId="7CCA062D">
                  <wp:extent cx="5759450" cy="691134"/>
                  <wp:effectExtent l="0" t="0" r="0" b="0"/>
                  <wp:docPr id="4" name="Imagen 4" descr="C:\Users\X076839\Desktop\logo orden correcto con 25 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076839\Desktop\logo orden correcto con 25 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9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97" w:rsidRDefault="00ED6097" w:rsidP="00E1603B">
      <w:pPr>
        <w:tabs>
          <w:tab w:val="left" w:pos="1410"/>
        </w:tabs>
        <w:rPr>
          <w:rFonts w:ascii="Arial" w:hAnsi="Arial" w:cs="Arial"/>
        </w:rPr>
      </w:pPr>
    </w:p>
    <w:p w:rsidR="00AF7C67" w:rsidRDefault="00AF7C67" w:rsidP="00E1603B">
      <w:pPr>
        <w:tabs>
          <w:tab w:val="left" w:pos="1410"/>
        </w:tabs>
        <w:rPr>
          <w:rFonts w:ascii="Arial" w:hAnsi="Arial" w:cs="Arial"/>
        </w:rPr>
      </w:pPr>
      <w:bookmarkStart w:id="0" w:name="_GoBack"/>
      <w:bookmarkEnd w:id="0"/>
    </w:p>
    <w:p w:rsidR="00AF7C67" w:rsidRPr="00197688" w:rsidRDefault="00AF7C67" w:rsidP="00E1603B">
      <w:pPr>
        <w:tabs>
          <w:tab w:val="left" w:pos="1410"/>
        </w:tabs>
        <w:rPr>
          <w:rFonts w:ascii="Arial" w:hAnsi="Arial" w:cs="Arial"/>
        </w:rPr>
      </w:pPr>
    </w:p>
    <w:sectPr w:rsidR="00AF7C67" w:rsidRPr="00197688" w:rsidSect="00E1603B">
      <w:headerReference w:type="default" r:id="rId8"/>
      <w:footerReference w:type="default" r:id="rId9"/>
      <w:pgSz w:w="11906" w:h="16838"/>
      <w:pgMar w:top="2835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C95" w:rsidRDefault="005B7C95" w:rsidP="00C02684">
      <w:pPr>
        <w:spacing w:after="0"/>
      </w:pPr>
      <w:r>
        <w:separator/>
      </w:r>
    </w:p>
  </w:endnote>
  <w:endnote w:type="continuationSeparator" w:id="0">
    <w:p w:rsidR="005B7C95" w:rsidRDefault="005B7C95" w:rsidP="00C026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097" w:rsidRDefault="005828B7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759450" cy="69215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AI25 + GN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9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C95" w:rsidRDefault="005B7C95" w:rsidP="00C02684">
      <w:pPr>
        <w:spacing w:after="0"/>
      </w:pPr>
      <w:r>
        <w:separator/>
      </w:r>
    </w:p>
  </w:footnote>
  <w:footnote w:type="continuationSeparator" w:id="0">
    <w:p w:rsidR="005B7C95" w:rsidRDefault="005B7C95" w:rsidP="00C026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097" w:rsidRPr="00E1603B" w:rsidRDefault="000A7B01" w:rsidP="00E1603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945" cy="1803400"/>
          <wp:effectExtent l="0" t="0" r="1905" b="6350"/>
          <wp:wrapNone/>
          <wp:docPr id="1" name="Placeholder" descr="prueb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ceholder" descr="prueb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8B7"/>
    <w:rsid w:val="000312F9"/>
    <w:rsid w:val="000A7B01"/>
    <w:rsid w:val="000E596C"/>
    <w:rsid w:val="00131C42"/>
    <w:rsid w:val="00197688"/>
    <w:rsid w:val="001F7DF8"/>
    <w:rsid w:val="0033039A"/>
    <w:rsid w:val="003368DA"/>
    <w:rsid w:val="00417ED8"/>
    <w:rsid w:val="00532BAE"/>
    <w:rsid w:val="005828B7"/>
    <w:rsid w:val="005A39CB"/>
    <w:rsid w:val="005B7C95"/>
    <w:rsid w:val="0062358D"/>
    <w:rsid w:val="00631063"/>
    <w:rsid w:val="007142EB"/>
    <w:rsid w:val="00721E86"/>
    <w:rsid w:val="00736427"/>
    <w:rsid w:val="009328C9"/>
    <w:rsid w:val="00AD1024"/>
    <w:rsid w:val="00AD1FFF"/>
    <w:rsid w:val="00AF7C67"/>
    <w:rsid w:val="00BC66DC"/>
    <w:rsid w:val="00BF6B57"/>
    <w:rsid w:val="00C02684"/>
    <w:rsid w:val="00C27FCF"/>
    <w:rsid w:val="00C443D8"/>
    <w:rsid w:val="00C66686"/>
    <w:rsid w:val="00D1064A"/>
    <w:rsid w:val="00E1603B"/>
    <w:rsid w:val="00EA4E40"/>
    <w:rsid w:val="00ED6097"/>
    <w:rsid w:val="00F8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BF76FD0-331F-43C0-9E36-E3ED8FF54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ascii="Calibri" w:hAnsi="Calibri"/>
      <w:sz w:val="20"/>
      <w:szCs w:val="20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E1603B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E1603B"/>
    <w:rPr>
      <w:rFonts w:ascii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rsid w:val="00E1603B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1603B"/>
    <w:rPr>
      <w:rFonts w:ascii="Calibri" w:hAnsi="Calibri" w:cs="Times New Roman"/>
    </w:rPr>
  </w:style>
  <w:style w:type="character" w:styleId="Nmerodepgina">
    <w:name w:val="page number"/>
    <w:basedOn w:val="Fuentedeprrafopredeter"/>
    <w:uiPriority w:val="99"/>
    <w:semiHidden/>
    <w:rsid w:val="00E1603B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28B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8B7"/>
    <w:rPr>
      <w:rFonts w:ascii="Tahoma" w:hAnsi="Tahoma" w:cs="Tahoma"/>
      <w:sz w:val="16"/>
      <w:szCs w:val="16"/>
      <w:lang w:val="es-ES_tradnl" w:eastAsia="en-US"/>
    </w:rPr>
  </w:style>
  <w:style w:type="table" w:styleId="Tablaconcuadrcula">
    <w:name w:val="Table Grid"/>
    <w:basedOn w:val="Tablanormal"/>
    <w:locked/>
    <w:rsid w:val="00AF7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006438\AppData\Roaming\Microsoft\Plantillas\membrete%20by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6764E-3773-4233-A02A-7419AA1FE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byn</Template>
  <TotalTime>1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x006438</dc:creator>
  <cp:lastModifiedBy>X076839</cp:lastModifiedBy>
  <cp:revision>2</cp:revision>
  <dcterms:created xsi:type="dcterms:W3CDTF">2021-05-21T08:07:00Z</dcterms:created>
  <dcterms:modified xsi:type="dcterms:W3CDTF">2021-05-21T08:07:00Z</dcterms:modified>
</cp:coreProperties>
</file>