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C0F" w:rsidRDefault="00125C0F" w:rsidP="00244CD7"/>
    <w:p w:rsidR="00244CD7" w:rsidRDefault="00244CD7" w:rsidP="00244CD7">
      <w:pPr>
        <w:jc w:val="both"/>
      </w:pPr>
    </w:p>
    <w:p w:rsidR="00244CD7" w:rsidRDefault="00244CD7" w:rsidP="00244CD7">
      <w:pPr>
        <w:ind w:firstLine="708"/>
        <w:jc w:val="center"/>
        <w:rPr>
          <w:b/>
          <w:sz w:val="20"/>
        </w:rPr>
      </w:pPr>
    </w:p>
    <w:p w:rsidR="00244CD7" w:rsidRDefault="00244CD7" w:rsidP="00244CD7">
      <w:pPr>
        <w:rPr>
          <w:b/>
          <w:sz w:val="20"/>
        </w:rPr>
      </w:pPr>
    </w:p>
    <w:p w:rsidR="00244CD7" w:rsidRDefault="00244CD7" w:rsidP="00244CD7">
      <w:pPr>
        <w:ind w:firstLine="708"/>
        <w:jc w:val="center"/>
        <w:rPr>
          <w:b/>
          <w:sz w:val="20"/>
        </w:rPr>
      </w:pPr>
    </w:p>
    <w:p w:rsidR="00244CD7" w:rsidRDefault="00244CD7" w:rsidP="00244CD7">
      <w:pPr>
        <w:pStyle w:val="Piedepgina"/>
        <w:tabs>
          <w:tab w:val="clear" w:pos="4252"/>
          <w:tab w:val="clear" w:pos="8504"/>
        </w:tabs>
        <w:ind w:firstLine="1080"/>
        <w:jc w:val="center"/>
        <w:rPr>
          <w:b/>
          <w:sz w:val="28"/>
          <w:szCs w:val="28"/>
        </w:rPr>
      </w:pPr>
    </w:p>
    <w:p w:rsidR="00244CD7" w:rsidRDefault="00244CD7" w:rsidP="00244CD7">
      <w:pPr>
        <w:pStyle w:val="Piedepgina"/>
        <w:tabs>
          <w:tab w:val="clear" w:pos="4252"/>
          <w:tab w:val="clear" w:pos="8504"/>
        </w:tabs>
        <w:ind w:firstLine="1080"/>
        <w:jc w:val="center"/>
        <w:rPr>
          <w:b/>
          <w:sz w:val="28"/>
          <w:szCs w:val="28"/>
        </w:rPr>
      </w:pPr>
      <w:r w:rsidRPr="00C37BF3">
        <w:rPr>
          <w:b/>
          <w:sz w:val="28"/>
          <w:szCs w:val="28"/>
        </w:rPr>
        <w:t xml:space="preserve">ANEXO </w:t>
      </w:r>
      <w:r w:rsidR="00F40D22">
        <w:rPr>
          <w:b/>
          <w:sz w:val="28"/>
          <w:szCs w:val="28"/>
        </w:rPr>
        <w:t>V</w:t>
      </w:r>
    </w:p>
    <w:p w:rsidR="00244CD7" w:rsidRDefault="00244CD7" w:rsidP="00244CD7">
      <w:pPr>
        <w:ind w:firstLine="708"/>
        <w:jc w:val="center"/>
        <w:rPr>
          <w:rFonts w:cs="Arial"/>
          <w:b/>
          <w:sz w:val="22"/>
          <w:szCs w:val="22"/>
        </w:rPr>
      </w:pPr>
      <w:r w:rsidRPr="004B779A">
        <w:rPr>
          <w:b/>
          <w:sz w:val="22"/>
          <w:szCs w:val="22"/>
        </w:rPr>
        <w:t xml:space="preserve">SUBVENCIONES A </w:t>
      </w:r>
      <w:r>
        <w:rPr>
          <w:rFonts w:cs="Arial"/>
          <w:b/>
          <w:sz w:val="22"/>
          <w:szCs w:val="22"/>
        </w:rPr>
        <w:t>LAS ESCUELAS DE TIEMPO LIBRE RECONOCIDAS OFICIALMENTE.</w:t>
      </w:r>
    </w:p>
    <w:p w:rsidR="00244CD7" w:rsidRPr="004B779A" w:rsidRDefault="00244CD7" w:rsidP="00244CD7">
      <w:pPr>
        <w:ind w:firstLine="708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(Base </w:t>
      </w:r>
      <w:r w:rsidR="00F40D22">
        <w:rPr>
          <w:rFonts w:cs="Arial"/>
          <w:b/>
          <w:sz w:val="22"/>
          <w:szCs w:val="22"/>
        </w:rPr>
        <w:t>7.3.4</w:t>
      </w:r>
      <w:r>
        <w:rPr>
          <w:rFonts w:cs="Arial"/>
          <w:b/>
          <w:sz w:val="22"/>
          <w:szCs w:val="22"/>
        </w:rPr>
        <w:t>)</w:t>
      </w:r>
    </w:p>
    <w:p w:rsidR="00244CD7" w:rsidRDefault="00244CD7" w:rsidP="00244CD7">
      <w:pPr>
        <w:rPr>
          <w:sz w:val="20"/>
        </w:rPr>
      </w:pPr>
    </w:p>
    <w:p w:rsidR="00244CD7" w:rsidRDefault="00244CD7" w:rsidP="00244CD7">
      <w:pPr>
        <w:rPr>
          <w:b/>
          <w:szCs w:val="24"/>
        </w:rPr>
      </w:pPr>
    </w:p>
    <w:p w:rsidR="00244CD7" w:rsidRDefault="00244CD7" w:rsidP="00244CD7">
      <w:pPr>
        <w:rPr>
          <w:b/>
          <w:szCs w:val="24"/>
        </w:rPr>
      </w:pPr>
    </w:p>
    <w:tbl>
      <w:tblPr>
        <w:tblStyle w:val="Tablaconcuadrcula"/>
        <w:tblpPr w:leftFromText="141" w:rightFromText="141" w:vertAnchor="page" w:horzAnchor="margin" w:tblpXSpec="center" w:tblpY="4876"/>
        <w:tblW w:w="9978" w:type="dxa"/>
        <w:tblLook w:val="01E0" w:firstRow="1" w:lastRow="1" w:firstColumn="1" w:lastColumn="1" w:noHBand="0" w:noVBand="0"/>
      </w:tblPr>
      <w:tblGrid>
        <w:gridCol w:w="1608"/>
        <w:gridCol w:w="1831"/>
        <w:gridCol w:w="3917"/>
        <w:gridCol w:w="1134"/>
        <w:gridCol w:w="1488"/>
      </w:tblGrid>
      <w:tr w:rsidR="00244CD7" w:rsidTr="00E52C85">
        <w:trPr>
          <w:trHeight w:val="397"/>
        </w:trPr>
        <w:tc>
          <w:tcPr>
            <w:tcW w:w="9978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244CD7" w:rsidRPr="003E0A9A" w:rsidRDefault="00244CD7" w:rsidP="00E52C85">
            <w:pPr>
              <w:rPr>
                <w:b/>
                <w:sz w:val="20"/>
              </w:rPr>
            </w:pPr>
            <w:r w:rsidRPr="005D15E3">
              <w:rPr>
                <w:b/>
                <w:sz w:val="20"/>
              </w:rPr>
              <w:t xml:space="preserve">Datos de la </w:t>
            </w:r>
            <w:r>
              <w:rPr>
                <w:b/>
                <w:sz w:val="20"/>
              </w:rPr>
              <w:t>entidad beneficiaria</w:t>
            </w:r>
            <w:bookmarkStart w:id="0" w:name="_GoBack"/>
            <w:bookmarkEnd w:id="0"/>
          </w:p>
        </w:tc>
      </w:tr>
      <w:tr w:rsidR="00244CD7" w:rsidTr="00E52C85">
        <w:trPr>
          <w:trHeight w:val="397"/>
        </w:trPr>
        <w:tc>
          <w:tcPr>
            <w:tcW w:w="16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4CD7" w:rsidRPr="00714108" w:rsidRDefault="00244CD7" w:rsidP="00E52C85">
            <w:pPr>
              <w:rPr>
                <w:sz w:val="20"/>
              </w:rPr>
            </w:pPr>
            <w:r>
              <w:rPr>
                <w:sz w:val="20"/>
              </w:rPr>
              <w:t>Entidad</w:t>
            </w:r>
          </w:p>
        </w:tc>
        <w:tc>
          <w:tcPr>
            <w:tcW w:w="837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4CD7" w:rsidRPr="003E0A9A" w:rsidRDefault="00244CD7" w:rsidP="00E52C85">
            <w:pPr>
              <w:rPr>
                <w:b/>
                <w:sz w:val="20"/>
              </w:rPr>
            </w:pPr>
          </w:p>
        </w:tc>
      </w:tr>
      <w:tr w:rsidR="00244CD7" w:rsidTr="00E52C85">
        <w:trPr>
          <w:trHeight w:val="397"/>
        </w:trPr>
        <w:tc>
          <w:tcPr>
            <w:tcW w:w="16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4CD7" w:rsidRPr="00714108" w:rsidRDefault="00244CD7" w:rsidP="00E52C85">
            <w:pPr>
              <w:rPr>
                <w:sz w:val="20"/>
              </w:rPr>
            </w:pPr>
            <w:r w:rsidRPr="00714108">
              <w:rPr>
                <w:sz w:val="20"/>
              </w:rPr>
              <w:t>CIF</w:t>
            </w:r>
          </w:p>
        </w:tc>
        <w:tc>
          <w:tcPr>
            <w:tcW w:w="837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4CD7" w:rsidRPr="003E0A9A" w:rsidRDefault="00244CD7" w:rsidP="00E52C85">
            <w:pPr>
              <w:rPr>
                <w:b/>
                <w:sz w:val="20"/>
              </w:rPr>
            </w:pPr>
          </w:p>
        </w:tc>
      </w:tr>
      <w:tr w:rsidR="00244CD7" w:rsidTr="00E52C85">
        <w:trPr>
          <w:trHeight w:val="397"/>
        </w:trPr>
        <w:tc>
          <w:tcPr>
            <w:tcW w:w="9978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244CD7" w:rsidRPr="003E0A9A" w:rsidRDefault="00244CD7" w:rsidP="00E52C8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  <w:r w:rsidRPr="000B53E2">
              <w:rPr>
                <w:b/>
                <w:sz w:val="20"/>
              </w:rPr>
              <w:t xml:space="preserve">quipamiento informático, mobiliario y enseres así como material </w:t>
            </w:r>
            <w:proofErr w:type="spellStart"/>
            <w:r w:rsidRPr="000B53E2">
              <w:rPr>
                <w:b/>
                <w:sz w:val="20"/>
              </w:rPr>
              <w:t>inventariable</w:t>
            </w:r>
            <w:proofErr w:type="spellEnd"/>
          </w:p>
        </w:tc>
      </w:tr>
      <w:tr w:rsidR="00EF2CAD" w:rsidTr="00EF2CAD">
        <w:trPr>
          <w:trHeight w:val="397"/>
        </w:trPr>
        <w:tc>
          <w:tcPr>
            <w:tcW w:w="7356" w:type="dxa"/>
            <w:gridSpan w:val="3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F2CAD" w:rsidRDefault="00EF2CAD" w:rsidP="00E52C85">
            <w:pPr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F2CAD" w:rsidRDefault="00EF2CAD" w:rsidP="00E52C85">
            <w:pPr>
              <w:rPr>
                <w:sz w:val="20"/>
              </w:rPr>
            </w:pPr>
            <w:r>
              <w:rPr>
                <w:sz w:val="20"/>
              </w:rPr>
              <w:t>Cantidad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F2CAD" w:rsidRDefault="00EF2CAD" w:rsidP="00E52C85">
            <w:pPr>
              <w:rPr>
                <w:sz w:val="20"/>
              </w:rPr>
            </w:pPr>
            <w:r>
              <w:rPr>
                <w:sz w:val="20"/>
              </w:rPr>
              <w:t>Precio</w:t>
            </w:r>
          </w:p>
        </w:tc>
      </w:tr>
      <w:tr w:rsidR="00EF2CAD" w:rsidTr="00EF2CAD">
        <w:trPr>
          <w:trHeight w:val="397"/>
        </w:trPr>
        <w:tc>
          <w:tcPr>
            <w:tcW w:w="7356" w:type="dxa"/>
            <w:gridSpan w:val="3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F2CAD" w:rsidRDefault="00EF2CAD" w:rsidP="00E52C85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F2CAD" w:rsidRDefault="00EF2CAD" w:rsidP="00E52C85">
            <w:pPr>
              <w:rPr>
                <w:sz w:val="20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F2CAD" w:rsidRDefault="00EF2CAD" w:rsidP="00E52C85">
            <w:pPr>
              <w:rPr>
                <w:sz w:val="20"/>
              </w:rPr>
            </w:pPr>
          </w:p>
        </w:tc>
      </w:tr>
      <w:tr w:rsidR="00EF2CAD" w:rsidTr="00EF2CAD">
        <w:trPr>
          <w:trHeight w:val="397"/>
        </w:trPr>
        <w:tc>
          <w:tcPr>
            <w:tcW w:w="7356" w:type="dxa"/>
            <w:gridSpan w:val="3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F2CAD" w:rsidRDefault="00EF2CAD" w:rsidP="00E52C85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F2CAD" w:rsidRDefault="00EF2CAD" w:rsidP="00E52C85">
            <w:pPr>
              <w:rPr>
                <w:sz w:val="20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F2CAD" w:rsidRDefault="00EF2CAD" w:rsidP="00E52C85">
            <w:pPr>
              <w:rPr>
                <w:sz w:val="20"/>
              </w:rPr>
            </w:pPr>
          </w:p>
        </w:tc>
      </w:tr>
      <w:tr w:rsidR="00EF2CAD" w:rsidTr="00EF2CAD">
        <w:trPr>
          <w:trHeight w:val="397"/>
        </w:trPr>
        <w:tc>
          <w:tcPr>
            <w:tcW w:w="7356" w:type="dxa"/>
            <w:gridSpan w:val="3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F2CAD" w:rsidRDefault="00EF2CAD" w:rsidP="00E52C85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F2CAD" w:rsidRDefault="00EF2CAD" w:rsidP="00E52C85">
            <w:pPr>
              <w:rPr>
                <w:sz w:val="20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F2CAD" w:rsidRDefault="00EF2CAD" w:rsidP="00E52C85">
            <w:pPr>
              <w:rPr>
                <w:sz w:val="20"/>
              </w:rPr>
            </w:pPr>
          </w:p>
        </w:tc>
      </w:tr>
      <w:tr w:rsidR="00F40D22" w:rsidTr="00EF2CAD">
        <w:trPr>
          <w:trHeight w:val="397"/>
        </w:trPr>
        <w:tc>
          <w:tcPr>
            <w:tcW w:w="7356" w:type="dxa"/>
            <w:gridSpan w:val="3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40D22" w:rsidRDefault="00F40D22" w:rsidP="00E52C85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40D22" w:rsidRDefault="00F40D22" w:rsidP="00E52C85">
            <w:pPr>
              <w:rPr>
                <w:sz w:val="20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40D22" w:rsidRDefault="00F40D22" w:rsidP="00E52C85">
            <w:pPr>
              <w:rPr>
                <w:sz w:val="20"/>
              </w:rPr>
            </w:pPr>
          </w:p>
        </w:tc>
      </w:tr>
      <w:tr w:rsidR="00F40D22" w:rsidTr="00EF2CAD">
        <w:trPr>
          <w:trHeight w:val="397"/>
        </w:trPr>
        <w:tc>
          <w:tcPr>
            <w:tcW w:w="7356" w:type="dxa"/>
            <w:gridSpan w:val="3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40D22" w:rsidRDefault="00F40D22" w:rsidP="00E52C85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40D22" w:rsidRDefault="00F40D22" w:rsidP="00E52C85">
            <w:pPr>
              <w:rPr>
                <w:sz w:val="20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40D22" w:rsidRDefault="00F40D22" w:rsidP="00E52C85">
            <w:pPr>
              <w:rPr>
                <w:sz w:val="20"/>
              </w:rPr>
            </w:pPr>
          </w:p>
        </w:tc>
      </w:tr>
      <w:tr w:rsidR="00F40D22" w:rsidTr="00EF2CAD">
        <w:trPr>
          <w:trHeight w:val="397"/>
        </w:trPr>
        <w:tc>
          <w:tcPr>
            <w:tcW w:w="7356" w:type="dxa"/>
            <w:gridSpan w:val="3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40D22" w:rsidRDefault="00F40D22" w:rsidP="00E52C85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40D22" w:rsidRDefault="00F40D22" w:rsidP="00E52C85">
            <w:pPr>
              <w:rPr>
                <w:sz w:val="20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40D22" w:rsidRDefault="00F40D22" w:rsidP="00E52C85">
            <w:pPr>
              <w:rPr>
                <w:sz w:val="20"/>
              </w:rPr>
            </w:pPr>
          </w:p>
        </w:tc>
      </w:tr>
      <w:tr w:rsidR="00EF2CAD" w:rsidTr="00EF2CAD">
        <w:trPr>
          <w:trHeight w:val="397"/>
        </w:trPr>
        <w:tc>
          <w:tcPr>
            <w:tcW w:w="7356" w:type="dxa"/>
            <w:gridSpan w:val="3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F2CAD" w:rsidRDefault="00EF2CAD" w:rsidP="00E52C85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F2CAD" w:rsidRDefault="00EF2CAD" w:rsidP="00E52C85">
            <w:pPr>
              <w:rPr>
                <w:sz w:val="20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F2CAD" w:rsidRDefault="00EF2CAD" w:rsidP="00E52C85">
            <w:pPr>
              <w:rPr>
                <w:sz w:val="20"/>
              </w:rPr>
            </w:pPr>
          </w:p>
        </w:tc>
      </w:tr>
      <w:tr w:rsidR="00244CD7" w:rsidTr="00E52C85">
        <w:trPr>
          <w:trHeight w:val="397"/>
        </w:trPr>
        <w:tc>
          <w:tcPr>
            <w:tcW w:w="3439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44CD7" w:rsidRDefault="00244CD7" w:rsidP="00E52C85">
            <w:pPr>
              <w:rPr>
                <w:sz w:val="20"/>
              </w:rPr>
            </w:pPr>
            <w:r>
              <w:rPr>
                <w:sz w:val="20"/>
              </w:rPr>
              <w:t xml:space="preserve">Importe </w:t>
            </w:r>
            <w:r w:rsidR="00212B20">
              <w:rPr>
                <w:sz w:val="20"/>
              </w:rPr>
              <w:t xml:space="preserve">total </w:t>
            </w:r>
            <w:r>
              <w:rPr>
                <w:sz w:val="20"/>
              </w:rPr>
              <w:t>de la adquisición:</w:t>
            </w:r>
          </w:p>
        </w:tc>
        <w:tc>
          <w:tcPr>
            <w:tcW w:w="6539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244CD7" w:rsidRDefault="00244CD7" w:rsidP="00E52C85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 w:rsidR="00244CD7" w:rsidRDefault="00244CD7" w:rsidP="00244CD7">
      <w:pPr>
        <w:rPr>
          <w:b/>
          <w:szCs w:val="24"/>
        </w:rPr>
      </w:pPr>
    </w:p>
    <w:p w:rsidR="00244CD7" w:rsidRPr="003B1AAB" w:rsidRDefault="00244CD7" w:rsidP="00244CD7">
      <w:pPr>
        <w:jc w:val="both"/>
        <w:rPr>
          <w:sz w:val="12"/>
          <w:szCs w:val="12"/>
        </w:rPr>
      </w:pPr>
      <w:r w:rsidRPr="003B1AAB">
        <w:rPr>
          <w:szCs w:val="24"/>
        </w:rPr>
        <w:t xml:space="preserve">Adjuntar el/los Presupuesto/s </w:t>
      </w:r>
      <w:r>
        <w:rPr>
          <w:szCs w:val="24"/>
        </w:rPr>
        <w:t>del</w:t>
      </w:r>
      <w:r w:rsidRPr="003B1AAB">
        <w:rPr>
          <w:szCs w:val="24"/>
        </w:rPr>
        <w:t xml:space="preserve"> material</w:t>
      </w:r>
      <w:r>
        <w:rPr>
          <w:szCs w:val="24"/>
        </w:rPr>
        <w:t xml:space="preserve"> a adquirir.</w:t>
      </w:r>
    </w:p>
    <w:p w:rsidR="00244CD7" w:rsidRDefault="00244CD7" w:rsidP="00244CD7">
      <w:pPr>
        <w:ind w:firstLine="708"/>
        <w:jc w:val="center"/>
        <w:rPr>
          <w:b/>
          <w:sz w:val="20"/>
        </w:rPr>
      </w:pPr>
    </w:p>
    <w:p w:rsidR="00244CD7" w:rsidRDefault="00244CD7" w:rsidP="00244CD7">
      <w:pPr>
        <w:ind w:firstLine="708"/>
        <w:jc w:val="center"/>
        <w:rPr>
          <w:b/>
          <w:sz w:val="20"/>
        </w:rPr>
      </w:pPr>
    </w:p>
    <w:p w:rsidR="00244CD7" w:rsidRDefault="00244CD7" w:rsidP="00244CD7">
      <w:pPr>
        <w:ind w:firstLine="708"/>
        <w:jc w:val="center"/>
        <w:rPr>
          <w:b/>
          <w:sz w:val="20"/>
        </w:rPr>
      </w:pP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9070"/>
      </w:tblGrid>
      <w:tr w:rsidR="00244CD7" w:rsidRPr="00A65A26" w:rsidTr="00E52C85">
        <w:trPr>
          <w:trHeight w:val="533"/>
        </w:trPr>
        <w:tc>
          <w:tcPr>
            <w:tcW w:w="91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4CD7" w:rsidRPr="00A65A26" w:rsidRDefault="00244CD7" w:rsidP="00E52C85">
            <w:pPr>
              <w:jc w:val="center"/>
              <w:rPr>
                <w:szCs w:val="24"/>
              </w:rPr>
            </w:pPr>
            <w:r w:rsidRPr="00A65A26">
              <w:rPr>
                <w:szCs w:val="24"/>
              </w:rPr>
              <w:t xml:space="preserve">Pamplona, a </w:t>
            </w:r>
            <w:r w:rsidRPr="00A65A26">
              <w:rPr>
                <w:szCs w:val="24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A65A26">
              <w:rPr>
                <w:szCs w:val="24"/>
              </w:rPr>
              <w:instrText xml:space="preserve"> FORMTEXT </w:instrText>
            </w:r>
            <w:r w:rsidRPr="00A65A26">
              <w:rPr>
                <w:szCs w:val="24"/>
              </w:rPr>
            </w:r>
            <w:r w:rsidRPr="00A65A26">
              <w:rPr>
                <w:szCs w:val="24"/>
              </w:rPr>
              <w:fldChar w:fldCharType="separate"/>
            </w:r>
            <w:r w:rsidRPr="00A65A26">
              <w:rPr>
                <w:noProof/>
                <w:szCs w:val="24"/>
              </w:rPr>
              <w:t> </w:t>
            </w:r>
            <w:r w:rsidRPr="00A65A26">
              <w:rPr>
                <w:noProof/>
                <w:szCs w:val="24"/>
              </w:rPr>
              <w:t> </w:t>
            </w:r>
            <w:r w:rsidRPr="00A65A26">
              <w:rPr>
                <w:noProof/>
                <w:szCs w:val="24"/>
              </w:rPr>
              <w:t> </w:t>
            </w:r>
            <w:r w:rsidRPr="00A65A26">
              <w:rPr>
                <w:noProof/>
                <w:szCs w:val="24"/>
              </w:rPr>
              <w:t> </w:t>
            </w:r>
            <w:r w:rsidRPr="00A65A26">
              <w:rPr>
                <w:noProof/>
                <w:szCs w:val="24"/>
              </w:rPr>
              <w:t> </w:t>
            </w:r>
            <w:r w:rsidRPr="00A65A26">
              <w:rPr>
                <w:szCs w:val="24"/>
              </w:rPr>
              <w:fldChar w:fldCharType="end"/>
            </w:r>
            <w:r w:rsidRPr="00A65A26">
              <w:rPr>
                <w:szCs w:val="24"/>
              </w:rPr>
              <w:t xml:space="preserve"> de   </w:t>
            </w:r>
            <w:r w:rsidRPr="00A65A26">
              <w:rPr>
                <w:szCs w:val="24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A65A26">
              <w:rPr>
                <w:szCs w:val="24"/>
              </w:rPr>
              <w:instrText xml:space="preserve"> FORMTEXT </w:instrText>
            </w:r>
            <w:r w:rsidRPr="00A65A26">
              <w:rPr>
                <w:szCs w:val="24"/>
              </w:rPr>
            </w:r>
            <w:r w:rsidRPr="00A65A26">
              <w:rPr>
                <w:szCs w:val="24"/>
              </w:rPr>
              <w:fldChar w:fldCharType="separate"/>
            </w:r>
            <w:r w:rsidRPr="00A65A26">
              <w:rPr>
                <w:noProof/>
                <w:szCs w:val="24"/>
              </w:rPr>
              <w:t> </w:t>
            </w:r>
            <w:r w:rsidRPr="00A65A26">
              <w:rPr>
                <w:noProof/>
                <w:szCs w:val="24"/>
              </w:rPr>
              <w:t> </w:t>
            </w:r>
            <w:r w:rsidRPr="00A65A26">
              <w:rPr>
                <w:noProof/>
                <w:szCs w:val="24"/>
              </w:rPr>
              <w:t> </w:t>
            </w:r>
            <w:r w:rsidRPr="00A65A26">
              <w:rPr>
                <w:noProof/>
                <w:szCs w:val="24"/>
              </w:rPr>
              <w:t> </w:t>
            </w:r>
            <w:r w:rsidRPr="00A65A26">
              <w:rPr>
                <w:noProof/>
                <w:szCs w:val="24"/>
              </w:rPr>
              <w:t> </w:t>
            </w:r>
            <w:r w:rsidRPr="00A65A26">
              <w:rPr>
                <w:szCs w:val="24"/>
              </w:rPr>
              <w:fldChar w:fldCharType="end"/>
            </w:r>
            <w:r w:rsidR="00047746">
              <w:rPr>
                <w:szCs w:val="24"/>
              </w:rPr>
              <w:t xml:space="preserve"> </w:t>
            </w:r>
            <w:proofErr w:type="spellStart"/>
            <w:r w:rsidR="00047746">
              <w:rPr>
                <w:szCs w:val="24"/>
              </w:rPr>
              <w:t>de</w:t>
            </w:r>
            <w:proofErr w:type="spellEnd"/>
            <w:r w:rsidR="00047746">
              <w:rPr>
                <w:szCs w:val="24"/>
              </w:rPr>
              <w:t xml:space="preserve"> 2022</w:t>
            </w:r>
            <w:r w:rsidRPr="00A65A26">
              <w:rPr>
                <w:szCs w:val="24"/>
              </w:rPr>
              <w:t>.</w:t>
            </w:r>
          </w:p>
        </w:tc>
      </w:tr>
      <w:tr w:rsidR="00244CD7" w:rsidRPr="00A65A26" w:rsidTr="00E52C85">
        <w:trPr>
          <w:trHeight w:val="693"/>
        </w:trPr>
        <w:tc>
          <w:tcPr>
            <w:tcW w:w="91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4CD7" w:rsidRPr="00A65A26" w:rsidRDefault="00244CD7" w:rsidP="00E52C85">
            <w:pPr>
              <w:jc w:val="center"/>
              <w:rPr>
                <w:szCs w:val="24"/>
              </w:rPr>
            </w:pPr>
            <w:r w:rsidRPr="00A65A26">
              <w:rPr>
                <w:szCs w:val="24"/>
              </w:rPr>
              <w:t>Firma y Sello:</w:t>
            </w:r>
          </w:p>
        </w:tc>
      </w:tr>
    </w:tbl>
    <w:p w:rsidR="00244CD7" w:rsidRDefault="00244CD7" w:rsidP="00244CD7">
      <w:pPr>
        <w:jc w:val="both"/>
        <w:rPr>
          <w:sz w:val="12"/>
          <w:szCs w:val="16"/>
        </w:rPr>
      </w:pPr>
    </w:p>
    <w:p w:rsidR="00244CD7" w:rsidRDefault="00244CD7" w:rsidP="00244CD7">
      <w:pPr>
        <w:jc w:val="both"/>
        <w:rPr>
          <w:sz w:val="12"/>
          <w:szCs w:val="16"/>
        </w:rPr>
      </w:pPr>
    </w:p>
    <w:p w:rsidR="00244CD7" w:rsidRDefault="00244CD7" w:rsidP="00244CD7">
      <w:pPr>
        <w:jc w:val="both"/>
        <w:rPr>
          <w:sz w:val="12"/>
          <w:szCs w:val="16"/>
        </w:rPr>
      </w:pPr>
    </w:p>
    <w:p w:rsidR="00244CD7" w:rsidRDefault="00244CD7" w:rsidP="00244CD7">
      <w:pPr>
        <w:jc w:val="both"/>
        <w:rPr>
          <w:sz w:val="12"/>
          <w:szCs w:val="16"/>
        </w:rPr>
      </w:pPr>
    </w:p>
    <w:p w:rsidR="00244CD7" w:rsidRDefault="00244CD7" w:rsidP="00244CD7">
      <w:pPr>
        <w:jc w:val="both"/>
        <w:rPr>
          <w:sz w:val="12"/>
          <w:szCs w:val="16"/>
        </w:rPr>
      </w:pPr>
    </w:p>
    <w:p w:rsidR="00244CD7" w:rsidRDefault="00244CD7" w:rsidP="00244CD7">
      <w:pPr>
        <w:jc w:val="both"/>
        <w:rPr>
          <w:sz w:val="12"/>
          <w:szCs w:val="16"/>
        </w:rPr>
      </w:pPr>
    </w:p>
    <w:p w:rsidR="00244CD7" w:rsidRDefault="00244CD7" w:rsidP="00244CD7">
      <w:pPr>
        <w:jc w:val="both"/>
        <w:rPr>
          <w:sz w:val="12"/>
          <w:szCs w:val="16"/>
        </w:rPr>
      </w:pPr>
    </w:p>
    <w:p w:rsidR="00244CD7" w:rsidRDefault="00244CD7" w:rsidP="00244CD7">
      <w:pPr>
        <w:jc w:val="both"/>
        <w:rPr>
          <w:sz w:val="12"/>
          <w:szCs w:val="16"/>
        </w:rPr>
      </w:pPr>
    </w:p>
    <w:p w:rsidR="00244CD7" w:rsidRPr="00244CD7" w:rsidRDefault="00244CD7" w:rsidP="00244CD7"/>
    <w:sectPr w:rsidR="00244CD7" w:rsidRPr="00244CD7" w:rsidSect="00643A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418" w:bottom="141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A26" w:rsidRDefault="00BB2A26">
      <w:r>
        <w:separator/>
      </w:r>
    </w:p>
  </w:endnote>
  <w:endnote w:type="continuationSeparator" w:id="0">
    <w:p w:rsidR="00BB2A26" w:rsidRDefault="00BB2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868" w:rsidRDefault="00A438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868" w:rsidRDefault="00A4386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868" w:rsidRDefault="00A438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A26" w:rsidRDefault="00BB2A26">
      <w:r>
        <w:separator/>
      </w:r>
    </w:p>
  </w:footnote>
  <w:footnote w:type="continuationSeparator" w:id="0">
    <w:p w:rsidR="00BB2A26" w:rsidRDefault="00BB2A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868" w:rsidRDefault="00A4386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868" w:rsidRDefault="00BB2A26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83310"/>
          <wp:effectExtent l="0" t="0" r="0" b="0"/>
          <wp:wrapNone/>
          <wp:docPr id="1" name="Imagen 1" descr="Imagen que contiene cuchillo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magen que contiene cuchillo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868" w:rsidRDefault="00BB2A26" w:rsidP="00A54C1B">
    <w:pPr>
      <w:pStyle w:val="Encabezado"/>
      <w:ind w:left="-765"/>
    </w:pPr>
    <w:r>
      <w:rPr>
        <w:noProof/>
        <w:lang w:val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810260"/>
          <wp:effectExtent l="0" t="0" r="0" b="0"/>
          <wp:wrapNone/>
          <wp:docPr id="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796415"/>
          <wp:effectExtent l="0" t="0" r="0" b="0"/>
          <wp:wrapNone/>
          <wp:docPr id="3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79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B72D09"/>
    <w:multiLevelType w:val="hybridMultilevel"/>
    <w:tmpl w:val="F9C6E2B0"/>
    <w:lvl w:ilvl="0" w:tplc="4DB8E6B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urier" w:eastAsia="Times New Roman" w:hAnsi="Courier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88"/>
        </w:tabs>
        <w:ind w:left="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508"/>
        </w:tabs>
        <w:ind w:left="1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228"/>
        </w:tabs>
        <w:ind w:left="2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948"/>
        </w:tabs>
        <w:ind w:left="2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68"/>
        </w:tabs>
        <w:ind w:left="3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88"/>
        </w:tabs>
        <w:ind w:left="4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108"/>
        </w:tabs>
        <w:ind w:left="5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828"/>
        </w:tabs>
        <w:ind w:left="5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A26"/>
    <w:rsid w:val="00047746"/>
    <w:rsid w:val="00051E3C"/>
    <w:rsid w:val="000E660A"/>
    <w:rsid w:val="000F180C"/>
    <w:rsid w:val="00125C0F"/>
    <w:rsid w:val="001A2620"/>
    <w:rsid w:val="001B0DF7"/>
    <w:rsid w:val="00210B15"/>
    <w:rsid w:val="00212B20"/>
    <w:rsid w:val="00244CD7"/>
    <w:rsid w:val="0035183F"/>
    <w:rsid w:val="003657A1"/>
    <w:rsid w:val="0038180B"/>
    <w:rsid w:val="003A30EF"/>
    <w:rsid w:val="003D4147"/>
    <w:rsid w:val="00412AF3"/>
    <w:rsid w:val="004466D0"/>
    <w:rsid w:val="004E0712"/>
    <w:rsid w:val="0050123D"/>
    <w:rsid w:val="005757DC"/>
    <w:rsid w:val="005774C1"/>
    <w:rsid w:val="00607A10"/>
    <w:rsid w:val="00643A20"/>
    <w:rsid w:val="00651DD9"/>
    <w:rsid w:val="006A6064"/>
    <w:rsid w:val="006F1B3A"/>
    <w:rsid w:val="00751564"/>
    <w:rsid w:val="00757F79"/>
    <w:rsid w:val="007B2DB0"/>
    <w:rsid w:val="0080389A"/>
    <w:rsid w:val="008711D5"/>
    <w:rsid w:val="0091701A"/>
    <w:rsid w:val="00964C35"/>
    <w:rsid w:val="00A37CC2"/>
    <w:rsid w:val="00A43868"/>
    <w:rsid w:val="00A54C1B"/>
    <w:rsid w:val="00AC2C6F"/>
    <w:rsid w:val="00B315C4"/>
    <w:rsid w:val="00B57A15"/>
    <w:rsid w:val="00BB2A26"/>
    <w:rsid w:val="00BD134B"/>
    <w:rsid w:val="00CC4821"/>
    <w:rsid w:val="00D53624"/>
    <w:rsid w:val="00D96441"/>
    <w:rsid w:val="00DF6784"/>
    <w:rsid w:val="00E37B5E"/>
    <w:rsid w:val="00E72EF6"/>
    <w:rsid w:val="00EF2CAD"/>
    <w:rsid w:val="00F40D22"/>
    <w:rsid w:val="00F574A6"/>
    <w:rsid w:val="00F93BA7"/>
    <w:rsid w:val="00FE21F4"/>
    <w:rsid w:val="00FF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37197E6"/>
  <w15:chartTrackingRefBased/>
  <w15:docId w15:val="{D2D4C8FE-A9E3-4C5A-A963-3C9E4F7BF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Table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A26"/>
    <w:rPr>
      <w:rFonts w:ascii="Arial" w:hAnsi="Arial"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AC2C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Normal"/>
    <w:link w:val="MapadeldocumentoCar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locked/>
    <w:rPr>
      <w:rFonts w:ascii="Lucida Grande" w:hAnsi="Lucida Grande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rsid w:val="008038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rsid w:val="00BB2A26"/>
    <w:rPr>
      <w:sz w:val="24"/>
      <w:szCs w:val="24"/>
    </w:rPr>
  </w:style>
  <w:style w:type="character" w:customStyle="1" w:styleId="lrzxr">
    <w:name w:val="lrzxr"/>
    <w:basedOn w:val="Fuentedeprrafopredeter"/>
    <w:rsid w:val="00244C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07.%20VARIOS\PLANTILLAS\INJ-modelo%201-2%20colores.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INJ-modelo 1-2 colores.</Template>
  <TotalTime>6</TotalTime>
  <Pages>1</Pages>
  <Words>55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Gobierno de Navarra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x057925</dc:creator>
  <cp:keywords/>
  <dc:description/>
  <cp:lastModifiedBy>x057925</cp:lastModifiedBy>
  <cp:revision>8</cp:revision>
  <cp:lastPrinted>2020-10-19T16:19:00Z</cp:lastPrinted>
  <dcterms:created xsi:type="dcterms:W3CDTF">2022-02-17T10:52:00Z</dcterms:created>
  <dcterms:modified xsi:type="dcterms:W3CDTF">2022-03-25T08:07:00Z</dcterms:modified>
</cp:coreProperties>
</file>