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5AD63" w14:textId="77777777" w:rsidR="00105648" w:rsidRPr="00C37BF3" w:rsidRDefault="00105648" w:rsidP="00105648">
      <w:pPr>
        <w:pStyle w:val="Piedepgina"/>
        <w:tabs>
          <w:tab w:val="clear" w:pos="4252"/>
          <w:tab w:val="clear" w:pos="8504"/>
        </w:tabs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IV</w:t>
      </w:r>
    </w:p>
    <w:p w14:paraId="2B197493" w14:textId="77777777" w:rsidR="00105648" w:rsidRDefault="00105648" w:rsidP="00105648">
      <w:pPr>
        <w:ind w:firstLine="708"/>
        <w:jc w:val="center"/>
        <w:rPr>
          <w:b/>
        </w:rPr>
      </w:pPr>
      <w:r>
        <w:rPr>
          <w:b/>
        </w:rPr>
        <w:t>SUBVENCIONES A</w:t>
      </w:r>
      <w:r w:rsidRPr="00DC21EF">
        <w:rPr>
          <w:rFonts w:cs="Arial"/>
          <w:b/>
          <w:szCs w:val="22"/>
        </w:rPr>
        <w:t xml:space="preserve"> LA RED DE SERVICIOS DE INFORMACIÓN JUVENIL DE NAVARRA.</w:t>
      </w:r>
      <w:r>
        <w:rPr>
          <w:b/>
        </w:rPr>
        <w:t xml:space="preserve"> </w:t>
      </w:r>
    </w:p>
    <w:p w14:paraId="0A99FB6E" w14:textId="77777777" w:rsidR="00105648" w:rsidRPr="00225B46" w:rsidRDefault="00105648" w:rsidP="00105648">
      <w:pPr>
        <w:ind w:firstLine="708"/>
        <w:jc w:val="center"/>
        <w:rPr>
          <w:b/>
        </w:rPr>
      </w:pPr>
      <w:r w:rsidRPr="00225B46">
        <w:rPr>
          <w:b/>
        </w:rPr>
        <w:t xml:space="preserve">(Base </w:t>
      </w:r>
      <w:r>
        <w:rPr>
          <w:b/>
        </w:rPr>
        <w:t>8.1.3</w:t>
      </w:r>
      <w:r w:rsidRPr="00225B46">
        <w:rPr>
          <w:b/>
        </w:rPr>
        <w:t>)</w:t>
      </w:r>
    </w:p>
    <w:p w14:paraId="504F5E23" w14:textId="77777777" w:rsidR="00105648" w:rsidRPr="00DB78F3" w:rsidRDefault="00105648" w:rsidP="00105648">
      <w:pPr>
        <w:rPr>
          <w:sz w:val="20"/>
        </w:rPr>
      </w:pPr>
    </w:p>
    <w:p w14:paraId="0FDB40E1" w14:textId="77777777" w:rsidR="00105648" w:rsidRDefault="00105648" w:rsidP="00105648">
      <w:pPr>
        <w:ind w:firstLine="708"/>
        <w:jc w:val="center"/>
        <w:rPr>
          <w:b/>
        </w:rPr>
      </w:pPr>
    </w:p>
    <w:tbl>
      <w:tblPr>
        <w:tblStyle w:val="Tablaconcuadrcula"/>
        <w:tblpPr w:leftFromText="141" w:rightFromText="141" w:vertAnchor="page" w:horzAnchor="margin" w:tblpY="3838"/>
        <w:tblW w:w="0" w:type="auto"/>
        <w:tblLook w:val="01E0" w:firstRow="1" w:lastRow="1" w:firstColumn="1" w:lastColumn="1" w:noHBand="0" w:noVBand="0"/>
      </w:tblPr>
      <w:tblGrid>
        <w:gridCol w:w="1097"/>
        <w:gridCol w:w="1156"/>
        <w:gridCol w:w="3177"/>
        <w:gridCol w:w="897"/>
        <w:gridCol w:w="2066"/>
      </w:tblGrid>
      <w:tr w:rsidR="00105648" w:rsidRPr="008B094D" w14:paraId="72A052F9" w14:textId="77777777" w:rsidTr="0038214B">
        <w:trPr>
          <w:trHeight w:val="357"/>
        </w:trPr>
        <w:tc>
          <w:tcPr>
            <w:tcW w:w="839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54BB3F" w14:textId="77777777" w:rsidR="00105648" w:rsidRPr="008B094D" w:rsidRDefault="00105648" w:rsidP="00107083">
            <w:pPr>
              <w:rPr>
                <w:b/>
              </w:rPr>
            </w:pPr>
            <w:r w:rsidRPr="008B094D">
              <w:rPr>
                <w:b/>
              </w:rPr>
              <w:t>Declaración responsable</w:t>
            </w:r>
          </w:p>
        </w:tc>
      </w:tr>
      <w:tr w:rsidR="00105648" w:rsidRPr="008B094D" w14:paraId="6E72219D" w14:textId="77777777" w:rsidTr="0038214B">
        <w:trPr>
          <w:trHeight w:val="357"/>
        </w:trPr>
        <w:tc>
          <w:tcPr>
            <w:tcW w:w="1097" w:type="dxa"/>
            <w:tcBorders>
              <w:top w:val="single" w:sz="12" w:space="0" w:color="auto"/>
              <w:left w:val="single" w:sz="12" w:space="0" w:color="auto"/>
            </w:tcBorders>
          </w:tcPr>
          <w:p w14:paraId="0B9C1AAA" w14:textId="77777777" w:rsidR="00105648" w:rsidRPr="008B094D" w:rsidRDefault="00105648" w:rsidP="00107083">
            <w:pPr>
              <w:spacing w:before="120"/>
            </w:pPr>
            <w:r w:rsidRPr="008B094D">
              <w:t>D./Dña.:</w:t>
            </w:r>
          </w:p>
        </w:tc>
        <w:tc>
          <w:tcPr>
            <w:tcW w:w="4333" w:type="dxa"/>
            <w:gridSpan w:val="2"/>
            <w:tcBorders>
              <w:top w:val="single" w:sz="12" w:space="0" w:color="auto"/>
            </w:tcBorders>
            <w:shd w:val="clear" w:color="auto" w:fill="D9D9D9"/>
          </w:tcPr>
          <w:p w14:paraId="7EB79723" w14:textId="77777777" w:rsidR="00105648" w:rsidRPr="008B094D" w:rsidRDefault="00105648" w:rsidP="00107083">
            <w:pPr>
              <w:spacing w:before="120"/>
            </w:pPr>
            <w:r w:rsidRPr="008B094D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8B094D">
              <w:instrText xml:space="preserve"> FORMTEXT </w:instrText>
            </w:r>
            <w:r w:rsidRPr="008B094D">
              <w:fldChar w:fldCharType="separate"/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fldChar w:fldCharType="end"/>
            </w:r>
          </w:p>
        </w:tc>
        <w:tc>
          <w:tcPr>
            <w:tcW w:w="897" w:type="dxa"/>
            <w:tcBorders>
              <w:top w:val="single" w:sz="12" w:space="0" w:color="auto"/>
            </w:tcBorders>
          </w:tcPr>
          <w:p w14:paraId="642E206F" w14:textId="77777777" w:rsidR="00105648" w:rsidRPr="008B094D" w:rsidRDefault="00105648" w:rsidP="00107083">
            <w:pPr>
              <w:spacing w:before="120"/>
            </w:pPr>
            <w:r w:rsidRPr="008B094D">
              <w:t>D.N.I.:</w:t>
            </w:r>
          </w:p>
        </w:tc>
        <w:tc>
          <w:tcPr>
            <w:tcW w:w="2066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/>
          </w:tcPr>
          <w:p w14:paraId="589F32F1" w14:textId="77777777" w:rsidR="00105648" w:rsidRPr="008B094D" w:rsidRDefault="00105648" w:rsidP="00107083">
            <w:pPr>
              <w:spacing w:before="120"/>
            </w:pPr>
            <w:r w:rsidRPr="008B094D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8B094D">
              <w:instrText xml:space="preserve"> FORMTEXT </w:instrText>
            </w:r>
            <w:r w:rsidRPr="008B094D">
              <w:fldChar w:fldCharType="separate"/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fldChar w:fldCharType="end"/>
            </w:r>
          </w:p>
        </w:tc>
      </w:tr>
      <w:tr w:rsidR="0038214B" w:rsidRPr="008B094D" w14:paraId="60016781" w14:textId="77777777" w:rsidTr="0038214B">
        <w:trPr>
          <w:trHeight w:val="357"/>
        </w:trPr>
        <w:tc>
          <w:tcPr>
            <w:tcW w:w="6327" w:type="dxa"/>
            <w:gridSpan w:val="4"/>
            <w:tcBorders>
              <w:left w:val="single" w:sz="12" w:space="0" w:color="auto"/>
            </w:tcBorders>
          </w:tcPr>
          <w:p w14:paraId="2B806A9D" w14:textId="684DA8ED" w:rsidR="0038214B" w:rsidRPr="008B094D" w:rsidRDefault="0038214B" w:rsidP="00A237A2">
            <w:pPr>
              <w:spacing w:before="120"/>
            </w:pPr>
            <w:r>
              <w:t>Responsable de la oficina/punto de información de</w:t>
            </w:r>
            <w:r w:rsidRPr="008B094D">
              <w:t>:</w:t>
            </w:r>
          </w:p>
        </w:tc>
        <w:tc>
          <w:tcPr>
            <w:tcW w:w="2066" w:type="dxa"/>
            <w:tcBorders>
              <w:right w:val="single" w:sz="12" w:space="0" w:color="auto"/>
            </w:tcBorders>
            <w:shd w:val="clear" w:color="auto" w:fill="D9D9D9"/>
          </w:tcPr>
          <w:p w14:paraId="7799BD55" w14:textId="7F8A5852" w:rsidR="0038214B" w:rsidRPr="008B094D" w:rsidRDefault="0038214B" w:rsidP="00107083">
            <w:pPr>
              <w:spacing w:before="120"/>
            </w:pPr>
            <w:r w:rsidRPr="008B094D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B094D">
              <w:instrText xml:space="preserve"> FORMTEXT </w:instrText>
            </w:r>
            <w:r w:rsidRPr="008B094D">
              <w:fldChar w:fldCharType="separate"/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fldChar w:fldCharType="end"/>
            </w:r>
          </w:p>
        </w:tc>
      </w:tr>
      <w:tr w:rsidR="00105648" w:rsidRPr="008B094D" w14:paraId="087A69A6" w14:textId="77777777" w:rsidTr="0038214B">
        <w:trPr>
          <w:trHeight w:val="357"/>
        </w:trPr>
        <w:tc>
          <w:tcPr>
            <w:tcW w:w="2253" w:type="dxa"/>
            <w:gridSpan w:val="2"/>
            <w:tcBorders>
              <w:left w:val="single" w:sz="12" w:space="0" w:color="auto"/>
            </w:tcBorders>
          </w:tcPr>
          <w:p w14:paraId="30ECA2FF" w14:textId="77777777" w:rsidR="00105648" w:rsidRPr="008B094D" w:rsidRDefault="00105648" w:rsidP="00107083">
            <w:pPr>
              <w:spacing w:before="120"/>
            </w:pPr>
            <w:bookmarkStart w:id="0" w:name="_GoBack" w:colFirst="1" w:colLast="1"/>
            <w:r w:rsidRPr="008B094D">
              <w:t>Domiciliada en:</w:t>
            </w:r>
          </w:p>
        </w:tc>
        <w:tc>
          <w:tcPr>
            <w:tcW w:w="6140" w:type="dxa"/>
            <w:gridSpan w:val="3"/>
            <w:tcBorders>
              <w:right w:val="single" w:sz="12" w:space="0" w:color="auto"/>
            </w:tcBorders>
            <w:shd w:val="clear" w:color="auto" w:fill="D9D9D9"/>
          </w:tcPr>
          <w:p w14:paraId="0135D008" w14:textId="77777777" w:rsidR="00105648" w:rsidRPr="008B094D" w:rsidRDefault="00105648" w:rsidP="00107083">
            <w:pPr>
              <w:spacing w:before="120"/>
            </w:pPr>
            <w:r w:rsidRPr="008B094D"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8B094D">
              <w:instrText xml:space="preserve"> FORMTEXT </w:instrText>
            </w:r>
            <w:r w:rsidRPr="008B094D">
              <w:fldChar w:fldCharType="separate"/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rPr>
                <w:noProof/>
              </w:rPr>
              <w:t> </w:t>
            </w:r>
            <w:r w:rsidRPr="008B094D">
              <w:fldChar w:fldCharType="end"/>
            </w:r>
          </w:p>
        </w:tc>
      </w:tr>
      <w:bookmarkEnd w:id="0"/>
      <w:tr w:rsidR="00105648" w:rsidRPr="008B094D" w14:paraId="69BD93E8" w14:textId="77777777" w:rsidTr="0038214B">
        <w:trPr>
          <w:trHeight w:val="357"/>
        </w:trPr>
        <w:tc>
          <w:tcPr>
            <w:tcW w:w="839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3B542" w14:textId="220805A5" w:rsidR="00105648" w:rsidRPr="008B094D" w:rsidRDefault="00105648" w:rsidP="00783028">
            <w:pPr>
              <w:spacing w:before="120" w:after="120"/>
            </w:pPr>
            <w:r w:rsidRPr="008B094D">
              <w:t xml:space="preserve">presenta la siguiente Declaración responsable a efectos de la convocatoria de subvención para </w:t>
            </w:r>
            <w:r w:rsidR="00783028">
              <w:t>la Red de servicios de Información Juvenil</w:t>
            </w:r>
            <w:r>
              <w:t xml:space="preserve"> </w:t>
            </w:r>
            <w:r w:rsidRPr="008B094D">
              <w:t xml:space="preserve">aprobada por </w:t>
            </w:r>
            <w:r>
              <w:t>Resolución.</w:t>
            </w:r>
          </w:p>
        </w:tc>
      </w:tr>
      <w:tr w:rsidR="00105648" w:rsidRPr="008B094D" w14:paraId="379B4C21" w14:textId="77777777" w:rsidTr="0038214B">
        <w:trPr>
          <w:trHeight w:val="357"/>
        </w:trPr>
        <w:tc>
          <w:tcPr>
            <w:tcW w:w="839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E0153B" w14:textId="1ECC154B" w:rsidR="00105648" w:rsidRPr="002B1288" w:rsidRDefault="00105648" w:rsidP="00266355">
            <w:pPr>
              <w:pStyle w:val="Prrafodelista"/>
              <w:numPr>
                <w:ilvl w:val="0"/>
                <w:numId w:val="2"/>
              </w:numPr>
              <w:tabs>
                <w:tab w:val="num" w:pos="540"/>
              </w:tabs>
              <w:spacing w:before="120" w:after="120"/>
              <w:ind w:left="447" w:hanging="87"/>
              <w:contextualSpacing/>
              <w:rPr>
                <w:sz w:val="20"/>
              </w:rPr>
            </w:pPr>
            <w:r w:rsidRPr="002B1288">
              <w:rPr>
                <w:sz w:val="20"/>
              </w:rPr>
              <w:t>Que de acuerdo con el artículo 28.4 de la Ley Foral</w:t>
            </w:r>
            <w:r>
              <w:rPr>
                <w:sz w:val="20"/>
              </w:rPr>
              <w:t xml:space="preserve"> 11/2005, de 9 de noviembre, de </w:t>
            </w:r>
            <w:r w:rsidRPr="002B1288">
              <w:rPr>
                <w:sz w:val="20"/>
              </w:rPr>
              <w:t>Subvenciones, y la</w:t>
            </w:r>
            <w:r>
              <w:rPr>
                <w:sz w:val="20"/>
              </w:rPr>
              <w:t>s</w:t>
            </w:r>
            <w:r w:rsidRPr="002B1288">
              <w:rPr>
                <w:sz w:val="20"/>
              </w:rPr>
              <w:t xml:space="preserve"> base</w:t>
            </w:r>
            <w:r>
              <w:rPr>
                <w:sz w:val="20"/>
              </w:rPr>
              <w:t>s</w:t>
            </w:r>
            <w:r w:rsidRPr="002B1288">
              <w:rPr>
                <w:sz w:val="20"/>
              </w:rPr>
              <w:t xml:space="preserve"> 5.1 </w:t>
            </w:r>
            <w:r>
              <w:rPr>
                <w:sz w:val="20"/>
              </w:rPr>
              <w:t xml:space="preserve">y </w:t>
            </w:r>
            <w:r w:rsidR="00266355">
              <w:rPr>
                <w:sz w:val="20"/>
              </w:rPr>
              <w:t>8.1.</w:t>
            </w:r>
            <w:r>
              <w:rPr>
                <w:sz w:val="20"/>
              </w:rPr>
              <w:t xml:space="preserve">3 </w:t>
            </w:r>
            <w:r w:rsidRPr="002B1288">
              <w:rPr>
                <w:sz w:val="20"/>
              </w:rPr>
              <w:t>de la presente convocatoria, se compromete a destinar los bienes adquiridos a través de la misma, por un mínimo de dos años al fin concreto para el que se concedió la subvención</w:t>
            </w:r>
            <w:r>
              <w:rPr>
                <w:sz w:val="20"/>
              </w:rPr>
              <w:t>.</w:t>
            </w:r>
          </w:p>
        </w:tc>
      </w:tr>
    </w:tbl>
    <w:p w14:paraId="5BC463B4" w14:textId="77777777" w:rsidR="00105648" w:rsidRDefault="00105648" w:rsidP="00105648">
      <w:pPr>
        <w:rPr>
          <w:sz w:val="20"/>
        </w:rPr>
      </w:pPr>
    </w:p>
    <w:p w14:paraId="1831E8CE" w14:textId="77777777" w:rsidR="00105648" w:rsidRDefault="00105648" w:rsidP="00105648">
      <w:pPr>
        <w:rPr>
          <w:sz w:val="20"/>
        </w:rPr>
      </w:pPr>
    </w:p>
    <w:p w14:paraId="4DBCD657" w14:textId="77777777" w:rsidR="00105648" w:rsidRDefault="00105648" w:rsidP="00105648">
      <w:pPr>
        <w:rPr>
          <w:sz w:val="20"/>
        </w:rPr>
      </w:pPr>
    </w:p>
    <w:p w14:paraId="6077A796" w14:textId="77777777" w:rsidR="00105648" w:rsidRDefault="00105648" w:rsidP="00105648">
      <w:pPr>
        <w:rPr>
          <w:sz w:val="20"/>
        </w:rPr>
      </w:pPr>
    </w:p>
    <w:p w14:paraId="6965197B" w14:textId="77777777" w:rsidR="00105648" w:rsidRDefault="00105648" w:rsidP="00105648">
      <w:pPr>
        <w:rPr>
          <w:sz w:val="20"/>
        </w:rPr>
      </w:pPr>
    </w:p>
    <w:p w14:paraId="668F646A" w14:textId="77777777" w:rsidR="00105648" w:rsidRDefault="00105648" w:rsidP="00105648">
      <w:pPr>
        <w:rPr>
          <w:sz w:val="20"/>
        </w:rPr>
      </w:pPr>
    </w:p>
    <w:p w14:paraId="260C2375" w14:textId="77777777" w:rsidR="00105648" w:rsidRDefault="00105648" w:rsidP="00105648">
      <w:pPr>
        <w:rPr>
          <w:sz w:val="20"/>
        </w:rPr>
      </w:pPr>
    </w:p>
    <w:p w14:paraId="3AB8F707" w14:textId="77777777" w:rsidR="00105648" w:rsidRDefault="00105648" w:rsidP="00105648">
      <w:pPr>
        <w:rPr>
          <w:sz w:val="20"/>
        </w:rPr>
      </w:pPr>
    </w:p>
    <w:p w14:paraId="64E991DF" w14:textId="77777777" w:rsidR="00105648" w:rsidRDefault="00105648" w:rsidP="00105648">
      <w:pPr>
        <w:rPr>
          <w:sz w:val="20"/>
        </w:rPr>
      </w:pPr>
    </w:p>
    <w:p w14:paraId="6F8DF90B" w14:textId="77777777" w:rsidR="00105648" w:rsidRDefault="00105648" w:rsidP="00105648">
      <w:pPr>
        <w:rPr>
          <w:sz w:val="20"/>
        </w:rPr>
      </w:pPr>
    </w:p>
    <w:p w14:paraId="3497FD74" w14:textId="77777777" w:rsidR="00105648" w:rsidRDefault="00105648" w:rsidP="00105648">
      <w:pPr>
        <w:rPr>
          <w:sz w:val="20"/>
        </w:rPr>
      </w:pPr>
    </w:p>
    <w:p w14:paraId="45E318B1" w14:textId="77777777" w:rsidR="00105648" w:rsidRDefault="00105648" w:rsidP="00105648">
      <w:pPr>
        <w:rPr>
          <w:sz w:val="20"/>
        </w:rPr>
      </w:pPr>
    </w:p>
    <w:p w14:paraId="34371811" w14:textId="77777777" w:rsidR="00105648" w:rsidRDefault="00105648" w:rsidP="00105648">
      <w:pPr>
        <w:rPr>
          <w:sz w:val="20"/>
        </w:rPr>
      </w:pPr>
    </w:p>
    <w:p w14:paraId="40A30EE1" w14:textId="77777777" w:rsidR="00105648" w:rsidRDefault="00105648" w:rsidP="00105648">
      <w:pPr>
        <w:rPr>
          <w:sz w:val="20"/>
        </w:rPr>
      </w:pPr>
    </w:p>
    <w:p w14:paraId="4A7EAB40" w14:textId="77777777" w:rsidR="00105648" w:rsidRDefault="00105648" w:rsidP="00105648">
      <w:pPr>
        <w:rPr>
          <w:sz w:val="20"/>
        </w:rPr>
      </w:pPr>
    </w:p>
    <w:p w14:paraId="787C8419" w14:textId="77777777" w:rsidR="00105648" w:rsidRDefault="00105648" w:rsidP="00105648">
      <w:pPr>
        <w:rPr>
          <w:sz w:val="20"/>
        </w:rPr>
      </w:pPr>
    </w:p>
    <w:p w14:paraId="5BE4A8B8" w14:textId="77777777" w:rsidR="00105648" w:rsidRDefault="00105648" w:rsidP="00105648">
      <w:pPr>
        <w:rPr>
          <w:sz w:val="20"/>
        </w:rPr>
      </w:pPr>
    </w:p>
    <w:p w14:paraId="6E297B93" w14:textId="77777777" w:rsidR="00105648" w:rsidRDefault="00105648" w:rsidP="00105648">
      <w:pPr>
        <w:rPr>
          <w:sz w:val="20"/>
        </w:rPr>
      </w:pPr>
    </w:p>
    <w:p w14:paraId="4876A359" w14:textId="77777777" w:rsidR="00105648" w:rsidRDefault="00105648" w:rsidP="00105648">
      <w:pPr>
        <w:rPr>
          <w:sz w:val="20"/>
        </w:rPr>
      </w:pPr>
    </w:p>
    <w:p w14:paraId="0A656B5F" w14:textId="77777777" w:rsidR="00105648" w:rsidRDefault="00105648" w:rsidP="00105648">
      <w:pPr>
        <w:rPr>
          <w:sz w:val="20"/>
        </w:rPr>
      </w:pPr>
    </w:p>
    <w:p w14:paraId="6FD4CD69" w14:textId="77777777" w:rsidR="00105648" w:rsidRDefault="00105648" w:rsidP="00105648">
      <w:pPr>
        <w:rPr>
          <w:sz w:val="20"/>
        </w:rPr>
      </w:pPr>
    </w:p>
    <w:p w14:paraId="51D9344C" w14:textId="77777777" w:rsidR="00105648" w:rsidRPr="00D56F28" w:rsidRDefault="00105648" w:rsidP="00105648"/>
    <w:p w14:paraId="14B82AE4" w14:textId="77777777" w:rsidR="00105648" w:rsidRPr="00D56F28" w:rsidRDefault="00105648" w:rsidP="00105648">
      <w:pPr>
        <w:jc w:val="center"/>
      </w:pPr>
      <w:r w:rsidRPr="00D56F28">
        <w:t xml:space="preserve">Pamplona, a </w:t>
      </w:r>
      <w:r w:rsidRPr="00D56F28">
        <w:fldChar w:fldCharType="begin">
          <w:ffData>
            <w:name w:val="Texto19"/>
            <w:enabled/>
            <w:calcOnExit w:val="0"/>
            <w:textInput/>
          </w:ffData>
        </w:fldChar>
      </w:r>
      <w:r w:rsidRPr="00D56F28">
        <w:instrText xml:space="preserve"> FORMTEXT </w:instrText>
      </w:r>
      <w:r w:rsidRPr="00D56F28">
        <w:fldChar w:fldCharType="separate"/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fldChar w:fldCharType="end"/>
      </w:r>
      <w:r w:rsidRPr="00D56F28">
        <w:t xml:space="preserve"> de   </w:t>
      </w:r>
      <w:r w:rsidRPr="00D56F28">
        <w:fldChar w:fldCharType="begin">
          <w:ffData>
            <w:name w:val="Texto20"/>
            <w:enabled/>
            <w:calcOnExit w:val="0"/>
            <w:textInput/>
          </w:ffData>
        </w:fldChar>
      </w:r>
      <w:r w:rsidRPr="00D56F28">
        <w:instrText xml:space="preserve"> FORMTEXT </w:instrText>
      </w:r>
      <w:r w:rsidRPr="00D56F28">
        <w:fldChar w:fldCharType="separate"/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rPr>
          <w:noProof/>
        </w:rPr>
        <w:t> </w:t>
      </w:r>
      <w:r w:rsidRPr="00D56F28">
        <w:fldChar w:fldCharType="end"/>
      </w:r>
      <w:r w:rsidRPr="00D56F28">
        <w:t xml:space="preserve"> </w:t>
      </w:r>
      <w:proofErr w:type="spellStart"/>
      <w:r w:rsidRPr="00D56F28">
        <w:t>de</w:t>
      </w:r>
      <w:proofErr w:type="spellEnd"/>
      <w:r w:rsidRPr="00D56F28">
        <w:t xml:space="preserve"> 2022.</w:t>
      </w:r>
    </w:p>
    <w:p w14:paraId="78523A27" w14:textId="77777777" w:rsidR="00105648" w:rsidRPr="00D56F28" w:rsidRDefault="00105648" w:rsidP="00105648">
      <w:pPr>
        <w:jc w:val="center"/>
      </w:pPr>
    </w:p>
    <w:p w14:paraId="058DD565" w14:textId="77777777" w:rsidR="00105648" w:rsidRPr="00D56F28" w:rsidRDefault="00105648" w:rsidP="00105648">
      <w:pPr>
        <w:jc w:val="center"/>
      </w:pPr>
    </w:p>
    <w:p w14:paraId="2D403479" w14:textId="77777777" w:rsidR="00105648" w:rsidRPr="00D56F28" w:rsidRDefault="00105648" w:rsidP="00105648">
      <w:pPr>
        <w:jc w:val="center"/>
      </w:pPr>
    </w:p>
    <w:p w14:paraId="1329C2F4" w14:textId="77777777" w:rsidR="00105648" w:rsidRPr="00D56F28" w:rsidRDefault="00105648" w:rsidP="00105648">
      <w:pPr>
        <w:jc w:val="center"/>
      </w:pPr>
    </w:p>
    <w:p w14:paraId="4428B892" w14:textId="77777777" w:rsidR="00105648" w:rsidRPr="00D56F28" w:rsidRDefault="00105648" w:rsidP="00105648">
      <w:pPr>
        <w:jc w:val="center"/>
      </w:pPr>
    </w:p>
    <w:p w14:paraId="693DA023" w14:textId="77777777" w:rsidR="00105648" w:rsidRPr="00D56F28" w:rsidRDefault="00105648" w:rsidP="00105648">
      <w:pPr>
        <w:jc w:val="center"/>
      </w:pPr>
    </w:p>
    <w:p w14:paraId="7C355C84" w14:textId="77777777" w:rsidR="00105648" w:rsidRPr="00D56F28" w:rsidRDefault="00105648" w:rsidP="00105648">
      <w:pPr>
        <w:jc w:val="center"/>
      </w:pPr>
    </w:p>
    <w:p w14:paraId="262B332F" w14:textId="77777777" w:rsidR="00105648" w:rsidRPr="00D56F28" w:rsidRDefault="00105648" w:rsidP="00105648">
      <w:pPr>
        <w:jc w:val="center"/>
      </w:pPr>
    </w:p>
    <w:p w14:paraId="62575608" w14:textId="77777777" w:rsidR="00105648" w:rsidRPr="00D56F28" w:rsidRDefault="00105648" w:rsidP="00105648">
      <w:pPr>
        <w:jc w:val="center"/>
      </w:pPr>
    </w:p>
    <w:p w14:paraId="4B8C6771" w14:textId="77777777" w:rsidR="00105648" w:rsidRPr="00D56F28" w:rsidRDefault="00105648" w:rsidP="00105648">
      <w:pPr>
        <w:jc w:val="center"/>
      </w:pPr>
    </w:p>
    <w:p w14:paraId="64694186" w14:textId="77777777" w:rsidR="00105648" w:rsidRPr="00D56F28" w:rsidRDefault="00105648" w:rsidP="00105648">
      <w:pPr>
        <w:jc w:val="center"/>
      </w:pPr>
    </w:p>
    <w:p w14:paraId="3503ABF7" w14:textId="77777777" w:rsidR="00105648" w:rsidRPr="00D56F28" w:rsidRDefault="00105648" w:rsidP="00105648">
      <w:pPr>
        <w:jc w:val="center"/>
      </w:pPr>
      <w:r w:rsidRPr="00D56F28">
        <w:t xml:space="preserve">EL/LA </w:t>
      </w:r>
      <w:r>
        <w:t>PRESIDENTE/A O ALCALDE/SA</w:t>
      </w:r>
    </w:p>
    <w:p w14:paraId="68E8E6FD" w14:textId="77777777" w:rsidR="00105648" w:rsidRPr="00D56F28" w:rsidRDefault="00105648" w:rsidP="00105648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118"/>
        <w:gridCol w:w="6652"/>
      </w:tblGrid>
      <w:tr w:rsidR="00105648" w:rsidRPr="00D56F28" w14:paraId="1A76F5A0" w14:textId="77777777" w:rsidTr="00107083">
        <w:trPr>
          <w:trHeight w:val="346"/>
        </w:trPr>
        <w:tc>
          <w:tcPr>
            <w:tcW w:w="2118" w:type="dxa"/>
          </w:tcPr>
          <w:p w14:paraId="49F263F5" w14:textId="77777777" w:rsidR="00105648" w:rsidRPr="00D56F28" w:rsidRDefault="00105648" w:rsidP="00107083">
            <w:pPr>
              <w:jc w:val="center"/>
            </w:pPr>
            <w:r w:rsidRPr="00D56F28">
              <w:t>(sello)</w:t>
            </w:r>
          </w:p>
        </w:tc>
        <w:tc>
          <w:tcPr>
            <w:tcW w:w="6652" w:type="dxa"/>
          </w:tcPr>
          <w:p w14:paraId="72F184FE" w14:textId="77777777" w:rsidR="00105648" w:rsidRPr="00D56F28" w:rsidRDefault="00105648" w:rsidP="00107083">
            <w:pPr>
              <w:jc w:val="center"/>
            </w:pPr>
          </w:p>
          <w:p w14:paraId="3688000E" w14:textId="77777777" w:rsidR="00105648" w:rsidRPr="00D56F28" w:rsidRDefault="00105648" w:rsidP="00107083">
            <w:pPr>
              <w:jc w:val="center"/>
            </w:pPr>
          </w:p>
        </w:tc>
      </w:tr>
    </w:tbl>
    <w:p w14:paraId="60B9BB1D" w14:textId="77777777" w:rsidR="00105648" w:rsidRPr="00D56F28" w:rsidRDefault="00105648" w:rsidP="00105648">
      <w:pPr>
        <w:jc w:val="center"/>
      </w:pPr>
      <w:proofErr w:type="gramStart"/>
      <w:r w:rsidRPr="00D56F28">
        <w:t>Fdo.:_</w:t>
      </w:r>
      <w:proofErr w:type="gramEnd"/>
      <w:r w:rsidRPr="00D56F28">
        <w:t>_______________________________</w:t>
      </w:r>
    </w:p>
    <w:p w14:paraId="41D0056B" w14:textId="77777777" w:rsidR="001B2189" w:rsidRPr="00105648" w:rsidRDefault="001B2189" w:rsidP="00105648"/>
    <w:sectPr w:rsidR="001B2189" w:rsidRPr="00105648" w:rsidSect="00643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6238B" w14:textId="77777777" w:rsidR="00BB2A26" w:rsidRDefault="00BB2A26">
      <w:r>
        <w:separator/>
      </w:r>
    </w:p>
  </w:endnote>
  <w:endnote w:type="continuationSeparator" w:id="0">
    <w:p w14:paraId="1AD385EF" w14:textId="77777777" w:rsidR="00BB2A26" w:rsidRDefault="00BB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4AA87" w14:textId="77777777" w:rsidR="00A43868" w:rsidRDefault="00A438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56035" w14:textId="77777777" w:rsidR="00A43868" w:rsidRDefault="00A438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F589C" w14:textId="77777777" w:rsidR="00A43868" w:rsidRDefault="00A438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132F" w14:textId="77777777" w:rsidR="00BB2A26" w:rsidRDefault="00BB2A26">
      <w:r>
        <w:separator/>
      </w:r>
    </w:p>
  </w:footnote>
  <w:footnote w:type="continuationSeparator" w:id="0">
    <w:p w14:paraId="2A0BF9CB" w14:textId="77777777" w:rsidR="00BB2A26" w:rsidRDefault="00BB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351EA" w14:textId="77777777" w:rsidR="00A43868" w:rsidRDefault="00A438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38EF0" w14:textId="77777777" w:rsidR="00A43868" w:rsidRDefault="00BB2A26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 wp14:anchorId="0640C664" wp14:editId="7E078FA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83310"/>
          <wp:effectExtent l="0" t="0" r="0" b="0"/>
          <wp:wrapNone/>
          <wp:docPr id="1" name="Imagen 1" descr="Imagen que contiene cuchillo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 que contiene cuchillo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BCF03" w14:textId="77777777" w:rsidR="00A43868" w:rsidRDefault="00BB2A26" w:rsidP="00A54C1B">
    <w:pPr>
      <w:pStyle w:val="Encabezado"/>
      <w:ind w:left="-765"/>
    </w:pPr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 wp14:anchorId="031E71F4" wp14:editId="42065C5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81026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911EA2D" wp14:editId="0F5186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796415"/>
          <wp:effectExtent l="0" t="0" r="0" b="0"/>
          <wp:wrapNone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9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72D09"/>
    <w:multiLevelType w:val="hybridMultilevel"/>
    <w:tmpl w:val="F9C6E2B0"/>
    <w:lvl w:ilvl="0" w:tplc="4DB8E6B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" w:eastAsia="Times New Roman" w:hAnsi="Courier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88"/>
        </w:tabs>
        <w:ind w:left="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08"/>
        </w:tabs>
        <w:ind w:left="1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948"/>
        </w:tabs>
        <w:ind w:left="2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68"/>
        </w:tabs>
        <w:ind w:left="3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88"/>
        </w:tabs>
        <w:ind w:left="4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08"/>
        </w:tabs>
        <w:ind w:left="5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828"/>
        </w:tabs>
        <w:ind w:left="5828" w:hanging="360"/>
      </w:pPr>
      <w:rPr>
        <w:rFonts w:ascii="Wingdings" w:hAnsi="Wingdings" w:hint="default"/>
      </w:rPr>
    </w:lvl>
  </w:abstractNum>
  <w:abstractNum w:abstractNumId="1" w15:restartNumberingAfterBreak="0">
    <w:nsid w:val="54F171B4"/>
    <w:multiLevelType w:val="hybridMultilevel"/>
    <w:tmpl w:val="71CC2106"/>
    <w:lvl w:ilvl="0" w:tplc="9DB4701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A26"/>
    <w:rsid w:val="00051E3C"/>
    <w:rsid w:val="000A76A3"/>
    <w:rsid w:val="000E660A"/>
    <w:rsid w:val="000F180C"/>
    <w:rsid w:val="00105648"/>
    <w:rsid w:val="00125C0F"/>
    <w:rsid w:val="001A2620"/>
    <w:rsid w:val="001B0DF7"/>
    <w:rsid w:val="001B2189"/>
    <w:rsid w:val="00210B15"/>
    <w:rsid w:val="0022523F"/>
    <w:rsid w:val="00266355"/>
    <w:rsid w:val="003657A1"/>
    <w:rsid w:val="0038180B"/>
    <w:rsid w:val="0038214B"/>
    <w:rsid w:val="003A30EF"/>
    <w:rsid w:val="003D4147"/>
    <w:rsid w:val="00412AF3"/>
    <w:rsid w:val="004466D0"/>
    <w:rsid w:val="004836B3"/>
    <w:rsid w:val="004E0712"/>
    <w:rsid w:val="0050123D"/>
    <w:rsid w:val="005757DC"/>
    <w:rsid w:val="005774C1"/>
    <w:rsid w:val="00607A10"/>
    <w:rsid w:val="00643A20"/>
    <w:rsid w:val="00651DD9"/>
    <w:rsid w:val="006A6064"/>
    <w:rsid w:val="006D0485"/>
    <w:rsid w:val="006F1B3A"/>
    <w:rsid w:val="00751564"/>
    <w:rsid w:val="00757F79"/>
    <w:rsid w:val="00783028"/>
    <w:rsid w:val="0080389A"/>
    <w:rsid w:val="008711D5"/>
    <w:rsid w:val="0091701A"/>
    <w:rsid w:val="00964C35"/>
    <w:rsid w:val="00A237A2"/>
    <w:rsid w:val="00A37CC2"/>
    <w:rsid w:val="00A43868"/>
    <w:rsid w:val="00A54C1B"/>
    <w:rsid w:val="00AC2C6F"/>
    <w:rsid w:val="00AF13D6"/>
    <w:rsid w:val="00B315C4"/>
    <w:rsid w:val="00B57A15"/>
    <w:rsid w:val="00BB2A26"/>
    <w:rsid w:val="00BD134B"/>
    <w:rsid w:val="00CC4821"/>
    <w:rsid w:val="00D53624"/>
    <w:rsid w:val="00D96441"/>
    <w:rsid w:val="00DF6784"/>
    <w:rsid w:val="00E20668"/>
    <w:rsid w:val="00E37B5E"/>
    <w:rsid w:val="00E72EF6"/>
    <w:rsid w:val="00EC5144"/>
    <w:rsid w:val="00F1212E"/>
    <w:rsid w:val="00F574A6"/>
    <w:rsid w:val="00F93BA7"/>
    <w:rsid w:val="00FE21F4"/>
    <w:rsid w:val="00FF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58EC7F9"/>
  <w15:chartTrackingRefBased/>
  <w15:docId w15:val="{D2D4C8FE-A9E3-4C5A-A963-3C9E4F7B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locked="1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A26"/>
    <w:rPr>
      <w:rFonts w:ascii="Arial" w:hAnsi="Arial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AC2C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link w:val="MapadeldocumentoCar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803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BB2A26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105648"/>
    <w:pPr>
      <w:ind w:left="708"/>
      <w:jc w:val="both"/>
    </w:pPr>
    <w:rPr>
      <w:sz w:val="22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7.%20VARIOS\PLANTILLAS\INJ-modelo%201-2%20colores.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INJ-modelo 1-2 colores.</Template>
  <TotalTime>13</TotalTime>
  <Pages>1</Pages>
  <Words>125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Gobierno de Navarra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x057925</dc:creator>
  <cp:keywords/>
  <dc:description/>
  <cp:lastModifiedBy>x057925</cp:lastModifiedBy>
  <cp:revision>11</cp:revision>
  <cp:lastPrinted>2020-10-19T16:19:00Z</cp:lastPrinted>
  <dcterms:created xsi:type="dcterms:W3CDTF">2022-02-17T20:44:00Z</dcterms:created>
  <dcterms:modified xsi:type="dcterms:W3CDTF">2022-04-28T14:44:00Z</dcterms:modified>
</cp:coreProperties>
</file>